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5707" w:rsidRPr="008303E5" w:rsidRDefault="005F5707" w:rsidP="005F570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 для сайта:</w:t>
      </w:r>
    </w:p>
    <w:p w:rsidR="005F5707" w:rsidRPr="008303E5" w:rsidRDefault="005F5707" w:rsidP="005F570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</w:pPr>
    </w:p>
    <w:p w:rsidR="005F5707" w:rsidRDefault="005F5707" w:rsidP="005F57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Получить консультацию по вопросам налогообложения можно по телефону</w:t>
      </w:r>
    </w:p>
    <w:p w:rsidR="005F5707" w:rsidRPr="00246264" w:rsidRDefault="005F5707" w:rsidP="005F57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F5707" w:rsidRDefault="005F5707" w:rsidP="00C909AD">
      <w:pPr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Для консультирования налогоплательщиков в </w:t>
      </w:r>
      <w:r w:rsidRPr="008303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УФНС России по Липецкой области </w:t>
      </w:r>
      <w:r w:rsidR="00E278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работают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справочные телефоны, обратившись по которым можно решить ряд вопросов без посещения налогового органа. </w:t>
      </w:r>
    </w:p>
    <w:p w:rsidR="005F5707" w:rsidRDefault="005F5707" w:rsidP="00C909AD">
      <w:pPr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 сайте ФНС России в разделе «Контакты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1B41B8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proofErr w:type="gramEnd"/>
      <w:r w:rsidR="001B41B8">
        <w:rPr>
          <w:rFonts w:ascii="Times New Roman" w:eastAsia="Times New Roman" w:hAnsi="Times New Roman" w:cs="Times New Roman"/>
          <w:sz w:val="26"/>
          <w:szCs w:val="26"/>
          <w:lang w:eastAsia="ru-RU"/>
        </w:rPr>
        <w:t>«Справочные телефоны»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расположены группы номеров по нескольким направлениям</w:t>
      </w:r>
      <w:r w:rsidR="00D920A3">
        <w:rPr>
          <w:rFonts w:ascii="Times New Roman" w:eastAsia="Times New Roman" w:hAnsi="Times New Roman" w:cs="Times New Roman"/>
          <w:sz w:val="26"/>
          <w:szCs w:val="26"/>
          <w:lang w:eastAsia="ru-RU"/>
        </w:rPr>
        <w:t>. М</w:t>
      </w:r>
      <w:r w:rsidR="006D0117">
        <w:rPr>
          <w:rFonts w:ascii="Times New Roman" w:eastAsia="Times New Roman" w:hAnsi="Times New Roman" w:cs="Times New Roman"/>
          <w:sz w:val="26"/>
          <w:szCs w:val="26"/>
          <w:lang w:eastAsia="ru-RU"/>
        </w:rPr>
        <w:t>ногоканальный телефон +7 (4742) 28-87-16</w:t>
      </w:r>
      <w:r w:rsidR="00D920A3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6D01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добавочные номера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5F5707" w:rsidRPr="005875E9" w:rsidRDefault="006D0117" w:rsidP="005875E9">
      <w:pPr>
        <w:pStyle w:val="a4"/>
        <w:numPr>
          <w:ilvl w:val="0"/>
          <w:numId w:val="2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Кадры - </w:t>
      </w:r>
      <w:r w:rsidR="005F5707" w:rsidRPr="005875E9">
        <w:rPr>
          <w:rFonts w:ascii="Times New Roman" w:eastAsia="Times New Roman" w:hAnsi="Times New Roman" w:cs="Times New Roman"/>
          <w:sz w:val="26"/>
          <w:szCs w:val="26"/>
          <w:lang w:eastAsia="ru-RU"/>
        </w:rPr>
        <w:t>011</w:t>
      </w:r>
      <w:r w:rsidR="00E27848" w:rsidRPr="005875E9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5F5707" w:rsidRPr="005875E9" w:rsidRDefault="005F5707" w:rsidP="005875E9">
      <w:pPr>
        <w:pStyle w:val="a4"/>
        <w:numPr>
          <w:ilvl w:val="0"/>
          <w:numId w:val="2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75E9">
        <w:rPr>
          <w:rFonts w:ascii="Times New Roman" w:eastAsia="Times New Roman" w:hAnsi="Times New Roman" w:cs="Times New Roman"/>
          <w:sz w:val="26"/>
          <w:szCs w:val="26"/>
          <w:lang w:eastAsia="ru-RU"/>
        </w:rPr>
        <w:t>Экспедиция, справки по письмам</w:t>
      </w:r>
      <w:r w:rsidR="006D01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</w:t>
      </w:r>
      <w:r w:rsidRPr="005875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012</w:t>
      </w:r>
      <w:r w:rsidR="00E27848" w:rsidRPr="005875E9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CA4BEC" w:rsidRPr="005875E9" w:rsidRDefault="00CA4BEC" w:rsidP="005875E9">
      <w:pPr>
        <w:pStyle w:val="a4"/>
        <w:numPr>
          <w:ilvl w:val="0"/>
          <w:numId w:val="2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75E9">
        <w:rPr>
          <w:rFonts w:ascii="Times New Roman" w:eastAsia="Times New Roman" w:hAnsi="Times New Roman" w:cs="Times New Roman"/>
          <w:sz w:val="26"/>
          <w:szCs w:val="26"/>
          <w:lang w:eastAsia="ru-RU"/>
        </w:rPr>
        <w:t>Урегулирование</w:t>
      </w:r>
      <w:r w:rsidR="00887762" w:rsidRPr="005875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задолженности </w:t>
      </w:r>
      <w:r w:rsidRPr="005875E9">
        <w:rPr>
          <w:rFonts w:ascii="Times New Roman" w:eastAsia="Times New Roman" w:hAnsi="Times New Roman" w:cs="Times New Roman"/>
          <w:sz w:val="26"/>
          <w:szCs w:val="26"/>
          <w:lang w:eastAsia="ru-RU"/>
        </w:rPr>
        <w:t>ИП/ЮЛ</w:t>
      </w:r>
      <w:r w:rsidR="006D01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- 014;</w:t>
      </w:r>
    </w:p>
    <w:p w:rsidR="00E27848" w:rsidRPr="005875E9" w:rsidRDefault="005F5707" w:rsidP="005875E9">
      <w:pPr>
        <w:pStyle w:val="a4"/>
        <w:numPr>
          <w:ilvl w:val="0"/>
          <w:numId w:val="2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75E9">
        <w:rPr>
          <w:rFonts w:ascii="Times New Roman" w:eastAsia="Times New Roman" w:hAnsi="Times New Roman" w:cs="Times New Roman"/>
          <w:sz w:val="26"/>
          <w:szCs w:val="26"/>
          <w:lang w:eastAsia="ru-RU"/>
        </w:rPr>
        <w:t>Вопросы расчетов по страховым взносам</w:t>
      </w:r>
      <w:r w:rsidR="00E27848" w:rsidRPr="005875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D01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E27848" w:rsidRPr="005875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875E9">
        <w:rPr>
          <w:rFonts w:ascii="Times New Roman" w:eastAsia="Times New Roman" w:hAnsi="Times New Roman" w:cs="Times New Roman"/>
          <w:sz w:val="26"/>
          <w:szCs w:val="26"/>
          <w:lang w:eastAsia="ru-RU"/>
        </w:rPr>
        <w:t>015</w:t>
      </w:r>
      <w:r w:rsidR="00E27848" w:rsidRPr="005875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</w:p>
    <w:p w:rsidR="00E27848" w:rsidRPr="005875E9" w:rsidRDefault="005F5707" w:rsidP="005875E9">
      <w:pPr>
        <w:pStyle w:val="a4"/>
        <w:numPr>
          <w:ilvl w:val="0"/>
          <w:numId w:val="2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75E9">
        <w:rPr>
          <w:rFonts w:ascii="Times New Roman" w:eastAsia="Times New Roman" w:hAnsi="Times New Roman" w:cs="Times New Roman"/>
          <w:sz w:val="26"/>
          <w:szCs w:val="26"/>
          <w:lang w:eastAsia="ru-RU"/>
        </w:rPr>
        <w:t>Вопросы расчетов по форме 6-НДФЛ</w:t>
      </w:r>
      <w:r w:rsidR="00E27848" w:rsidRPr="005875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D0117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E27848" w:rsidRPr="005875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875E9">
        <w:rPr>
          <w:rFonts w:ascii="Times New Roman" w:eastAsia="Times New Roman" w:hAnsi="Times New Roman" w:cs="Times New Roman"/>
          <w:sz w:val="26"/>
          <w:szCs w:val="26"/>
          <w:lang w:eastAsia="ru-RU"/>
        </w:rPr>
        <w:t>016</w:t>
      </w:r>
      <w:r w:rsidR="00E27848" w:rsidRPr="005875E9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887762" w:rsidRPr="005875E9" w:rsidRDefault="005F5707" w:rsidP="005875E9">
      <w:pPr>
        <w:pStyle w:val="a4"/>
        <w:numPr>
          <w:ilvl w:val="0"/>
          <w:numId w:val="2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75E9">
        <w:rPr>
          <w:rFonts w:ascii="Times New Roman" w:eastAsia="Times New Roman" w:hAnsi="Times New Roman" w:cs="Times New Roman"/>
          <w:sz w:val="26"/>
          <w:szCs w:val="26"/>
          <w:lang w:eastAsia="ru-RU"/>
        </w:rPr>
        <w:t>Вопросы расчетов по форме 3-НДФЛ</w:t>
      </w:r>
      <w:r w:rsidR="00E27848" w:rsidRPr="005875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D0117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E27848" w:rsidRPr="005875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875E9">
        <w:rPr>
          <w:rFonts w:ascii="Times New Roman" w:eastAsia="Times New Roman" w:hAnsi="Times New Roman" w:cs="Times New Roman"/>
          <w:sz w:val="26"/>
          <w:szCs w:val="26"/>
          <w:lang w:eastAsia="ru-RU"/>
        </w:rPr>
        <w:t>017</w:t>
      </w:r>
      <w:r w:rsidR="00E27848" w:rsidRPr="005875E9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  <w:r w:rsidR="00887762" w:rsidRPr="005875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887762" w:rsidRPr="005875E9" w:rsidRDefault="00887762" w:rsidP="005875E9">
      <w:pPr>
        <w:pStyle w:val="a4"/>
        <w:numPr>
          <w:ilvl w:val="0"/>
          <w:numId w:val="2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75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Вопросы представления уведомления об исчисленных суммах налогов и взносов </w:t>
      </w:r>
      <w:r w:rsidR="006D0117">
        <w:rPr>
          <w:rFonts w:ascii="Times New Roman" w:eastAsia="Times New Roman" w:hAnsi="Times New Roman" w:cs="Times New Roman"/>
          <w:sz w:val="26"/>
          <w:szCs w:val="26"/>
          <w:lang w:eastAsia="ru-RU"/>
        </w:rPr>
        <w:t>- 018</w:t>
      </w:r>
      <w:r w:rsidRPr="005875E9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887762" w:rsidRPr="005875E9" w:rsidRDefault="00887762" w:rsidP="005875E9">
      <w:pPr>
        <w:pStyle w:val="a4"/>
        <w:numPr>
          <w:ilvl w:val="0"/>
          <w:numId w:val="2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75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Урегулирование задолженности физических лиц </w:t>
      </w:r>
      <w:r w:rsidR="006D0117">
        <w:rPr>
          <w:rFonts w:ascii="Times New Roman" w:eastAsia="Times New Roman" w:hAnsi="Times New Roman" w:cs="Times New Roman"/>
          <w:sz w:val="26"/>
          <w:szCs w:val="26"/>
          <w:lang w:eastAsia="ru-RU"/>
        </w:rPr>
        <w:t>- 019</w:t>
      </w:r>
      <w:r w:rsidRPr="005875E9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887762" w:rsidRPr="005875E9" w:rsidRDefault="00887762" w:rsidP="005875E9">
      <w:pPr>
        <w:pStyle w:val="a4"/>
        <w:numPr>
          <w:ilvl w:val="0"/>
          <w:numId w:val="2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75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Урегулирование состояния расчетов с бюджетом </w:t>
      </w:r>
      <w:r w:rsidR="00BC248E">
        <w:rPr>
          <w:rFonts w:ascii="Times New Roman" w:eastAsia="Times New Roman" w:hAnsi="Times New Roman" w:cs="Times New Roman"/>
          <w:sz w:val="26"/>
          <w:szCs w:val="26"/>
          <w:lang w:eastAsia="ru-RU"/>
        </w:rPr>
        <w:t>- 020</w:t>
      </w:r>
      <w:r w:rsidRPr="005875E9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887762" w:rsidRPr="005875E9" w:rsidRDefault="00887762" w:rsidP="005875E9">
      <w:pPr>
        <w:pStyle w:val="a4"/>
        <w:numPr>
          <w:ilvl w:val="0"/>
          <w:numId w:val="2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75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Вопросы налогообложения имущества ЮЛ </w:t>
      </w:r>
      <w:r w:rsidR="00BC248E">
        <w:rPr>
          <w:rFonts w:ascii="Times New Roman" w:eastAsia="Times New Roman" w:hAnsi="Times New Roman" w:cs="Times New Roman"/>
          <w:sz w:val="26"/>
          <w:szCs w:val="26"/>
          <w:lang w:eastAsia="ru-RU"/>
        </w:rPr>
        <w:t>- 021</w:t>
      </w:r>
      <w:r w:rsidRPr="005875E9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5875E9" w:rsidRPr="005875E9" w:rsidRDefault="00887762" w:rsidP="005875E9">
      <w:pPr>
        <w:pStyle w:val="a4"/>
        <w:numPr>
          <w:ilvl w:val="0"/>
          <w:numId w:val="2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75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Вопросы налогообложения имущества ФЛ </w:t>
      </w:r>
      <w:r w:rsidR="00BC248E">
        <w:rPr>
          <w:rFonts w:ascii="Times New Roman" w:eastAsia="Times New Roman" w:hAnsi="Times New Roman" w:cs="Times New Roman"/>
          <w:sz w:val="26"/>
          <w:szCs w:val="26"/>
          <w:lang w:eastAsia="ru-RU"/>
        </w:rPr>
        <w:t>- 022</w:t>
      </w:r>
      <w:r w:rsidRPr="005875E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875E9" w:rsidRDefault="00887762" w:rsidP="005875E9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75E9"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Специалисты помогу</w:t>
      </w:r>
      <w:r w:rsidR="005875E9" w:rsidRPr="005875E9">
        <w:rPr>
          <w:rFonts w:ascii="Times New Roman" w:eastAsia="Times New Roman" w:hAnsi="Times New Roman" w:cs="Times New Roman"/>
          <w:sz w:val="26"/>
          <w:szCs w:val="26"/>
          <w:lang w:eastAsia="ru-RU"/>
        </w:rPr>
        <w:t>т разобраться</w:t>
      </w:r>
      <w:r w:rsidRPr="005875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выбором режима налогообложения, п</w:t>
      </w:r>
      <w:r w:rsidR="005875E9" w:rsidRPr="005875E9">
        <w:rPr>
          <w:rFonts w:ascii="Times New Roman" w:eastAsia="Times New Roman" w:hAnsi="Times New Roman" w:cs="Times New Roman"/>
          <w:sz w:val="26"/>
          <w:szCs w:val="26"/>
          <w:lang w:eastAsia="ru-RU"/>
        </w:rPr>
        <w:t>роконсультируют о наличии или отсутствии</w:t>
      </w:r>
      <w:r w:rsidRPr="005875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задолженности</w:t>
      </w:r>
      <w:r w:rsidR="005875E9" w:rsidRPr="005875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ЕНС</w:t>
      </w:r>
      <w:r w:rsidRPr="005875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5875E9" w:rsidRPr="005875E9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вопросам предоставления</w:t>
      </w:r>
      <w:r w:rsidRPr="005875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отчетности и </w:t>
      </w:r>
      <w:r w:rsidR="005875E9" w:rsidRPr="005875E9">
        <w:rPr>
          <w:rFonts w:ascii="Times New Roman" w:eastAsia="Times New Roman" w:hAnsi="Times New Roman" w:cs="Times New Roman"/>
          <w:sz w:val="26"/>
          <w:szCs w:val="26"/>
          <w:lang w:eastAsia="ru-RU"/>
        </w:rPr>
        <w:t>т.п</w:t>
      </w:r>
      <w:r w:rsidRPr="005875E9">
        <w:rPr>
          <w:rFonts w:ascii="Times New Roman" w:eastAsia="Times New Roman" w:hAnsi="Times New Roman" w:cs="Times New Roman"/>
          <w:sz w:val="26"/>
          <w:szCs w:val="26"/>
          <w:lang w:eastAsia="ru-RU"/>
        </w:rPr>
        <w:t>. Дозвонится по номера</w:t>
      </w:r>
      <w:r w:rsidR="00BC248E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5875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можно в рабочее время: </w:t>
      </w:r>
    </w:p>
    <w:p w:rsidR="005875E9" w:rsidRPr="005875E9" w:rsidRDefault="005875E9" w:rsidP="005875E9">
      <w:pPr>
        <w:pStyle w:val="a4"/>
        <w:numPr>
          <w:ilvl w:val="0"/>
          <w:numId w:val="1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 понедельника по четверг – с 9-00 до 17-3</w:t>
      </w:r>
      <w:r w:rsidRPr="005875E9">
        <w:rPr>
          <w:rFonts w:ascii="Times New Roman" w:eastAsia="Times New Roman" w:hAnsi="Times New Roman" w:cs="Times New Roman"/>
          <w:sz w:val="26"/>
          <w:szCs w:val="26"/>
          <w:lang w:eastAsia="ru-RU"/>
        </w:rPr>
        <w:t>0;</w:t>
      </w:r>
    </w:p>
    <w:p w:rsidR="005875E9" w:rsidRPr="007B5CFB" w:rsidRDefault="005875E9" w:rsidP="005875E9">
      <w:pPr>
        <w:pStyle w:val="a4"/>
        <w:numPr>
          <w:ilvl w:val="0"/>
          <w:numId w:val="1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пятница – с 9</w:t>
      </w:r>
      <w:r w:rsidRPr="007B5CFB">
        <w:rPr>
          <w:rFonts w:ascii="Times New Roman" w:eastAsia="Times New Roman" w:hAnsi="Times New Roman" w:cs="Times New Roman"/>
          <w:sz w:val="26"/>
          <w:szCs w:val="26"/>
          <w:lang w:eastAsia="ru-RU"/>
        </w:rPr>
        <w:t>-00 до 16-45.</w:t>
      </w:r>
    </w:p>
    <w:p w:rsidR="005F5707" w:rsidRPr="008303E5" w:rsidRDefault="005F5707" w:rsidP="00C909AD">
      <w:pPr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F5707" w:rsidRPr="008303E5" w:rsidRDefault="005F5707" w:rsidP="005F57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03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</w:t>
      </w:r>
    </w:p>
    <w:p w:rsidR="005F5707" w:rsidRPr="008B6012" w:rsidRDefault="005F5707" w:rsidP="005F570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</w:p>
    <w:p w:rsidR="005F5707" w:rsidRPr="008B6012" w:rsidRDefault="005F5707" w:rsidP="008B60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26"/>
          <w:szCs w:val="26"/>
          <w:lang w:eastAsia="ru-RU"/>
        </w:rPr>
      </w:pPr>
      <w:r w:rsidRPr="008B6012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                                          </w:t>
      </w:r>
      <w:r w:rsidR="008B6012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                           </w:t>
      </w:r>
      <w:bookmarkStart w:id="0" w:name="_GoBack"/>
      <w:bookmarkEnd w:id="0"/>
      <w:r w:rsidR="008B6012" w:rsidRPr="008B6012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УФНС России по Липецкой области</w:t>
      </w:r>
    </w:p>
    <w:p w:rsidR="005F5707" w:rsidRDefault="005F5707" w:rsidP="005F5707"/>
    <w:p w:rsidR="004A44BA" w:rsidRDefault="004A44BA"/>
    <w:sectPr w:rsidR="004A44BA" w:rsidSect="006D0117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B27B5B"/>
    <w:multiLevelType w:val="hybridMultilevel"/>
    <w:tmpl w:val="266A11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31413D8"/>
    <w:multiLevelType w:val="hybridMultilevel"/>
    <w:tmpl w:val="3EACD8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55A"/>
    <w:rsid w:val="001B41B8"/>
    <w:rsid w:val="004A44BA"/>
    <w:rsid w:val="005875E9"/>
    <w:rsid w:val="005F5707"/>
    <w:rsid w:val="00607C3E"/>
    <w:rsid w:val="006D0117"/>
    <w:rsid w:val="00887762"/>
    <w:rsid w:val="008B6012"/>
    <w:rsid w:val="00B1755A"/>
    <w:rsid w:val="00BC248E"/>
    <w:rsid w:val="00C909AD"/>
    <w:rsid w:val="00CA4BEC"/>
    <w:rsid w:val="00D920A3"/>
    <w:rsid w:val="00E04E53"/>
    <w:rsid w:val="00E27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7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5875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7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5875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0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21597C6F</Template>
  <TotalTime>199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4800-00-515</cp:lastModifiedBy>
  <cp:revision>7</cp:revision>
  <cp:lastPrinted>2024-08-08T08:18:00Z</cp:lastPrinted>
  <dcterms:created xsi:type="dcterms:W3CDTF">2024-08-02T10:26:00Z</dcterms:created>
  <dcterms:modified xsi:type="dcterms:W3CDTF">2024-08-15T07:54:00Z</dcterms:modified>
</cp:coreProperties>
</file>